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1D" w:rsidRPr="003450FC" w:rsidRDefault="009A1E1D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A1E1D" w:rsidRPr="003450FC" w:rsidRDefault="009A1E1D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9A1E1D" w:rsidRDefault="009A1E1D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9A1E1D" w:rsidRDefault="009A1E1D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9A1E1D" w:rsidRPr="003450FC" w:rsidRDefault="009A1E1D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9A1E1D" w:rsidRPr="003450FC" w:rsidRDefault="009A1E1D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9A1E1D" w:rsidRPr="007526A4" w:rsidTr="00C40411">
        <w:trPr>
          <w:trHeight w:val="4119"/>
        </w:trPr>
        <w:tc>
          <w:tcPr>
            <w:tcW w:w="5523" w:type="dxa"/>
          </w:tcPr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________ИП Бубнов А.Н.__________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_____________________ Бубнов А.Н.</w:t>
            </w:r>
          </w:p>
          <w:p w:rsidR="009A1E1D" w:rsidRPr="00A95839" w:rsidRDefault="009A1E1D" w:rsidP="00A958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A95839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9A1E1D" w:rsidRPr="00C40411" w:rsidRDefault="009A1E1D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9A1E1D" w:rsidRPr="00C40411" w:rsidRDefault="009A1E1D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9A1E1D" w:rsidRDefault="009A1E1D" w:rsidP="008D08F4"/>
          <w:p w:rsidR="009A1E1D" w:rsidRDefault="009A1E1D" w:rsidP="008D08F4"/>
          <w:p w:rsidR="009A1E1D" w:rsidRPr="007526A4" w:rsidRDefault="009A1E1D" w:rsidP="008D08F4">
            <w:pPr>
              <w:jc w:val="both"/>
            </w:pPr>
          </w:p>
        </w:tc>
      </w:tr>
    </w:tbl>
    <w:p w:rsidR="009A1E1D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A1E1D" w:rsidRDefault="009A1E1D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A1E1D" w:rsidRPr="00863865" w:rsidRDefault="009A1E1D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9A1E1D" w:rsidRPr="0043006C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РАБОЧ</w:t>
      </w:r>
      <w:r>
        <w:rPr>
          <w:rFonts w:ascii="Times New Roman" w:hAnsi="Times New Roman"/>
          <w:b/>
          <w:sz w:val="28"/>
          <w:szCs w:val="28"/>
        </w:rPr>
        <w:t xml:space="preserve">АЯ ПРОГРАММА </w:t>
      </w:r>
      <w:r>
        <w:rPr>
          <w:rFonts w:ascii="Times New Roman" w:hAnsi="Times New Roman"/>
          <w:b/>
          <w:sz w:val="28"/>
          <w:szCs w:val="28"/>
        </w:rPr>
        <w:br/>
        <w:t>ПРОФЕССИОНАЛЬНОГО МОДУЛЯ</w:t>
      </w:r>
      <w:r w:rsidRPr="0043006C">
        <w:rPr>
          <w:rFonts w:ascii="Times New Roman" w:hAnsi="Times New Roman"/>
          <w:b/>
          <w:sz w:val="28"/>
          <w:szCs w:val="28"/>
        </w:rPr>
        <w:t xml:space="preserve"> </w:t>
      </w:r>
    </w:p>
    <w:p w:rsidR="009A1E1D" w:rsidRPr="0043006C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 04 «Ведение оперативного учета имущества, обязательств, финансовых и хозяйственных операций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9A1E1D" w:rsidRPr="0043006C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1E1D" w:rsidRPr="00C40411" w:rsidRDefault="009A1E1D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9A1E1D" w:rsidRPr="00C40411" w:rsidRDefault="009A1E1D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9A1E1D" w:rsidRPr="00C40411" w:rsidRDefault="009A1E1D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E1D" w:rsidRPr="00E62A9F" w:rsidRDefault="009A1E1D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1E1D" w:rsidRPr="0043006C" w:rsidRDefault="009A1E1D" w:rsidP="009251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/>
          <w:bCs/>
          <w:sz w:val="28"/>
          <w:szCs w:val="28"/>
        </w:rPr>
        <w:t>профессионального модуля</w:t>
      </w:r>
      <w:r w:rsidRPr="00B522D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ПМ. 04 «Ведение оперативного учета имущества, обязательств, финансовых и хозяйственных операций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9A1E1D" w:rsidRDefault="009A1E1D" w:rsidP="009251D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389.</w:t>
      </w:r>
    </w:p>
    <w:p w:rsidR="009A1E1D" w:rsidRDefault="009A1E1D" w:rsidP="00187688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9A1E1D" w:rsidRPr="00187688" w:rsidRDefault="009A1E1D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Pr="0043006C" w:rsidRDefault="009A1E1D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9A1E1D" w:rsidRPr="0043006C" w:rsidRDefault="009A1E1D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9A1E1D" w:rsidRPr="0043006C" w:rsidRDefault="009A1E1D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Pr="0043006C" w:rsidRDefault="009A1E1D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 Терехова Е.И.</w:t>
      </w: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Pr="008D554C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9A1E1D" w:rsidRDefault="009A1E1D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9A1E1D" w:rsidRPr="00863865" w:rsidRDefault="009A1E1D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A1E1D" w:rsidRPr="00984027" w:rsidRDefault="009A1E1D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9A1E1D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Pr="00984027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51DC">
        <w:rPr>
          <w:rFonts w:ascii="Times New Roman" w:hAnsi="Times New Roman"/>
          <w:b/>
          <w:sz w:val="28"/>
          <w:szCs w:val="28"/>
          <w:highlight w:val="red"/>
        </w:rPr>
        <w:t>СОДЕРЖАНИЕ</w:t>
      </w:r>
    </w:p>
    <w:p w:rsidR="009A1E1D" w:rsidRPr="00984027" w:rsidRDefault="009A1E1D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9A1E1D" w:rsidRPr="00984027" w:rsidTr="001E603B"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9A1E1D" w:rsidRPr="00984027" w:rsidTr="001E603B"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1. ПАСПОРТ РАБОЧЕЙ </w:t>
            </w:r>
            <w:r w:rsidRPr="009251DC">
              <w:rPr>
                <w:rFonts w:ascii="Times New Roman" w:hAnsi="Times New Roman"/>
                <w:sz w:val="28"/>
                <w:szCs w:val="28"/>
                <w:highlight w:val="red"/>
              </w:rPr>
              <w:t>ПРОГРАММЫ УЧЕБНОЙ ДИСЦИПЛИНЫ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9A1E1D" w:rsidRPr="00984027" w:rsidTr="001E603B"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9A1E1D" w:rsidRPr="00984027" w:rsidTr="001E603B">
        <w:trPr>
          <w:trHeight w:val="670"/>
        </w:trPr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9A1E1D" w:rsidRPr="00984027" w:rsidTr="001E603B"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9A1E1D" w:rsidRPr="00984027" w:rsidRDefault="009A1E1D" w:rsidP="001E6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9A1E1D" w:rsidRDefault="009A1E1D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9A1E1D" w:rsidRDefault="009A1E1D" w:rsidP="00863865"/>
    <w:sectPr w:rsidR="009A1E1D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E1D" w:rsidRDefault="009A1E1D" w:rsidP="00863865">
      <w:pPr>
        <w:spacing w:after="0" w:line="240" w:lineRule="auto"/>
      </w:pPr>
      <w:r>
        <w:separator/>
      </w:r>
    </w:p>
  </w:endnote>
  <w:endnote w:type="continuationSeparator" w:id="0">
    <w:p w:rsidR="009A1E1D" w:rsidRDefault="009A1E1D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D" w:rsidRDefault="009A1E1D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1E1D" w:rsidRDefault="009A1E1D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D" w:rsidRDefault="009A1E1D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9A1E1D" w:rsidRDefault="009A1E1D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E1D" w:rsidRDefault="009A1E1D" w:rsidP="00863865">
      <w:pPr>
        <w:spacing w:after="0" w:line="240" w:lineRule="auto"/>
      </w:pPr>
      <w:r>
        <w:separator/>
      </w:r>
    </w:p>
  </w:footnote>
  <w:footnote w:type="continuationSeparator" w:id="0">
    <w:p w:rsidR="009A1E1D" w:rsidRDefault="009A1E1D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7EF2"/>
    <w:rsid w:val="00147EED"/>
    <w:rsid w:val="001550F6"/>
    <w:rsid w:val="00187688"/>
    <w:rsid w:val="001A7270"/>
    <w:rsid w:val="001E3A6A"/>
    <w:rsid w:val="001E603B"/>
    <w:rsid w:val="001F7B46"/>
    <w:rsid w:val="00213B31"/>
    <w:rsid w:val="002230D6"/>
    <w:rsid w:val="002235DD"/>
    <w:rsid w:val="00265F84"/>
    <w:rsid w:val="002911B5"/>
    <w:rsid w:val="002A398C"/>
    <w:rsid w:val="00305586"/>
    <w:rsid w:val="00327E4B"/>
    <w:rsid w:val="00330858"/>
    <w:rsid w:val="003450FC"/>
    <w:rsid w:val="00352E57"/>
    <w:rsid w:val="00366317"/>
    <w:rsid w:val="00387D91"/>
    <w:rsid w:val="00387FF5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711D0"/>
    <w:rsid w:val="00572D2E"/>
    <w:rsid w:val="005733BE"/>
    <w:rsid w:val="005810F5"/>
    <w:rsid w:val="005F18E1"/>
    <w:rsid w:val="005F5255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251DC"/>
    <w:rsid w:val="009744A8"/>
    <w:rsid w:val="00974A40"/>
    <w:rsid w:val="00981FF6"/>
    <w:rsid w:val="00984027"/>
    <w:rsid w:val="00992F04"/>
    <w:rsid w:val="009A1E1D"/>
    <w:rsid w:val="00A34002"/>
    <w:rsid w:val="00A42410"/>
    <w:rsid w:val="00A748BD"/>
    <w:rsid w:val="00A86DC9"/>
    <w:rsid w:val="00A922EE"/>
    <w:rsid w:val="00A95839"/>
    <w:rsid w:val="00AE1911"/>
    <w:rsid w:val="00B02FF1"/>
    <w:rsid w:val="00B22D3F"/>
    <w:rsid w:val="00B314D8"/>
    <w:rsid w:val="00B522D5"/>
    <w:rsid w:val="00B63A61"/>
    <w:rsid w:val="00B91A7A"/>
    <w:rsid w:val="00B97A21"/>
    <w:rsid w:val="00BD244B"/>
    <w:rsid w:val="00BE0EAB"/>
    <w:rsid w:val="00C037C5"/>
    <w:rsid w:val="00C40411"/>
    <w:rsid w:val="00C40B6E"/>
    <w:rsid w:val="00C45365"/>
    <w:rsid w:val="00C76F18"/>
    <w:rsid w:val="00CB46B4"/>
    <w:rsid w:val="00CC7671"/>
    <w:rsid w:val="00CD2ACC"/>
    <w:rsid w:val="00D05380"/>
    <w:rsid w:val="00D45143"/>
    <w:rsid w:val="00D811D0"/>
    <w:rsid w:val="00DD374B"/>
    <w:rsid w:val="00DD61A5"/>
    <w:rsid w:val="00DE2E3D"/>
    <w:rsid w:val="00DE6C20"/>
    <w:rsid w:val="00E62A9F"/>
    <w:rsid w:val="00E86733"/>
    <w:rsid w:val="00EA652D"/>
    <w:rsid w:val="00F04EDB"/>
    <w:rsid w:val="00F27816"/>
    <w:rsid w:val="00F332CB"/>
    <w:rsid w:val="00F54EFC"/>
    <w:rsid w:val="00F959EB"/>
    <w:rsid w:val="00FA1381"/>
    <w:rsid w:val="00FC1098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31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653</TotalTime>
  <Pages>4</Pages>
  <Words>393</Words>
  <Characters>2246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22</cp:revision>
  <cp:lastPrinted>2019-04-03T13:46:00Z</cp:lastPrinted>
  <dcterms:created xsi:type="dcterms:W3CDTF">2016-08-30T12:31:00Z</dcterms:created>
  <dcterms:modified xsi:type="dcterms:W3CDTF">2019-04-03T13:48:00Z</dcterms:modified>
</cp:coreProperties>
</file>